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EA7" w:rsidRDefault="0009760F" w:rsidP="00285EA7">
      <w:pPr>
        <w:ind w:right="1080"/>
      </w:pPr>
      <w:r>
        <w:rPr>
          <w:noProof/>
          <w:szCs w:val="20"/>
          <w:lang w:val="da-DK" w:eastAsia="da-DK"/>
        </w:rPr>
        <w:drawing>
          <wp:anchor distT="0" distB="0" distL="114300" distR="114300" simplePos="0" relativeHeight="251661312" behindDoc="1" locked="0" layoutInCell="1" allowOverlap="1" wp14:anchorId="54925F2B" wp14:editId="0E59DDD3">
            <wp:simplePos x="0" y="0"/>
            <wp:positionH relativeFrom="column">
              <wp:posOffset>0</wp:posOffset>
            </wp:positionH>
            <wp:positionV relativeFrom="page">
              <wp:posOffset>1581</wp:posOffset>
            </wp:positionV>
            <wp:extent cx="8077200" cy="10058400"/>
            <wp:effectExtent l="19050" t="0" r="0" b="0"/>
            <wp:wrapNone/>
            <wp:docPr id="20" name="Picture 20" descr="5282-SS_Product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282-SS_ProductSummar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EA7" w:rsidRDefault="00285EA7" w:rsidP="00285EA7"/>
    <w:p w:rsidR="00285EA7" w:rsidRDefault="00285EA7" w:rsidP="00285EA7"/>
    <w:p w:rsidR="00285EA7" w:rsidRDefault="00285EA7" w:rsidP="00285EA7"/>
    <w:p w:rsidR="00285EA7" w:rsidRDefault="00285EA7" w:rsidP="00285EA7"/>
    <w:p w:rsidR="00285EA7" w:rsidRDefault="00285EA7" w:rsidP="00285EA7"/>
    <w:p w:rsidR="00285EA7" w:rsidRDefault="00285EA7" w:rsidP="00285EA7"/>
    <w:p w:rsidR="00285EA7" w:rsidRDefault="00E678AB" w:rsidP="00285EA7"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502308" wp14:editId="495CB9DB">
                <wp:simplePos x="0" y="0"/>
                <wp:positionH relativeFrom="column">
                  <wp:posOffset>4676775</wp:posOffset>
                </wp:positionH>
                <wp:positionV relativeFrom="paragraph">
                  <wp:posOffset>97155</wp:posOffset>
                </wp:positionV>
                <wp:extent cx="2651760" cy="457200"/>
                <wp:effectExtent l="0" t="0" r="0" b="0"/>
                <wp:wrapNone/>
                <wp:docPr id="1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890" w:rsidRPr="009E6335" w:rsidRDefault="000757E3" w:rsidP="00FC666E">
                            <w:pPr>
                              <w:rPr>
                                <w:rFonts w:ascii="Arial" w:hAnsi="Arial"/>
                                <w:color w:val="8080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40"/>
                                <w:szCs w:val="40"/>
                              </w:rPr>
                              <w:t>Overlock</w:t>
                            </w:r>
                            <w:r w:rsidR="000E1890" w:rsidRPr="009E6335">
                              <w:rPr>
                                <w:rFonts w:ascii="Arial" w:hAnsi="Arial"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C666E">
                              <w:rPr>
                                <w:rFonts w:ascii="Arial" w:hAnsi="Arial"/>
                                <w:color w:val="808080"/>
                                <w:sz w:val="40"/>
                                <w:szCs w:val="40"/>
                              </w:rPr>
                              <w:t>14HD854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502308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368.25pt;margin-top:7.65pt;width:208.8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NIMswIAALs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" filled="f" stroked="f">
                <v:textbox>
                  <w:txbxContent>
                    <w:p w:rsidR="000E1890" w:rsidRPr="009E6335" w:rsidRDefault="000757E3" w:rsidP="00FC666E">
                      <w:pPr>
                        <w:rPr>
                          <w:rFonts w:ascii="Arial" w:hAnsi="Arial"/>
                          <w:color w:val="80808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40"/>
                          <w:szCs w:val="40"/>
                        </w:rPr>
                        <w:t>Overlock</w:t>
                      </w:r>
                      <w:r w:rsidR="000E1890" w:rsidRPr="009E6335">
                        <w:rPr>
                          <w:rFonts w:ascii="Arial" w:hAnsi="Arial"/>
                          <w:color w:val="808080"/>
                          <w:sz w:val="40"/>
                          <w:szCs w:val="40"/>
                        </w:rPr>
                        <w:t xml:space="preserve"> </w:t>
                      </w:r>
                      <w:r w:rsidR="00FC666E">
                        <w:rPr>
                          <w:rFonts w:ascii="Arial" w:hAnsi="Arial"/>
                          <w:color w:val="808080"/>
                          <w:sz w:val="40"/>
                          <w:szCs w:val="40"/>
                        </w:rPr>
                        <w:t>14HD854</w:t>
                      </w:r>
                    </w:p>
                  </w:txbxContent>
                </v:textbox>
              </v:shape>
            </w:pict>
          </mc:Fallback>
        </mc:AlternateContent>
      </w:r>
    </w:p>
    <w:p w:rsidR="00285EA7" w:rsidRDefault="00285EA7" w:rsidP="00285EA7"/>
    <w:p w:rsidR="00285EA7" w:rsidRDefault="00285EA7" w:rsidP="00285EA7"/>
    <w:p w:rsidR="00285EA7" w:rsidRDefault="00E678AB" w:rsidP="00285EA7"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0DD375" wp14:editId="7E75DBEF">
                <wp:simplePos x="0" y="0"/>
                <wp:positionH relativeFrom="column">
                  <wp:posOffset>622935</wp:posOffset>
                </wp:positionH>
                <wp:positionV relativeFrom="paragraph">
                  <wp:posOffset>29210</wp:posOffset>
                </wp:positionV>
                <wp:extent cx="6515100" cy="0"/>
                <wp:effectExtent l="13335" t="10160" r="5715" b="8890"/>
                <wp:wrapNone/>
                <wp:docPr id="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31ACD" id="Line 9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05pt,2.3pt" to="562.0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qxHwIAAEIEAAAOAAAAZHJzL2Uyb0RvYy54bWysU8GO2jAQvVfqP1i+QxIWKE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" strokecolor="#333">
                <v:stroke dashstyle="1 1"/>
              </v:line>
            </w:pict>
          </mc:Fallback>
        </mc:AlternateContent>
      </w:r>
    </w:p>
    <w:p w:rsidR="00285EA7" w:rsidRDefault="00B05611" w:rsidP="00285EA7">
      <w:r>
        <w:rPr>
          <w:noProof/>
          <w:lang w:val="da-DK" w:eastAsia="da-DK"/>
        </w:rPr>
        <w:drawing>
          <wp:anchor distT="0" distB="0" distL="114300" distR="114300" simplePos="0" relativeHeight="251662336" behindDoc="0" locked="0" layoutInCell="1" allowOverlap="1" wp14:anchorId="0A835504" wp14:editId="6B613139">
            <wp:simplePos x="0" y="0"/>
            <wp:positionH relativeFrom="column">
              <wp:posOffset>4111625</wp:posOffset>
            </wp:positionH>
            <wp:positionV relativeFrom="paragraph">
              <wp:posOffset>43815</wp:posOffset>
            </wp:positionV>
            <wp:extent cx="2993571" cy="3048000"/>
            <wp:effectExtent l="0" t="0" r="0" b="0"/>
            <wp:wrapNone/>
            <wp:docPr id="40" name="Picture 40" descr="ONE PLUS_beauty_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NE PLUS_beauty_gra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71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EA7" w:rsidRDefault="00E678AB" w:rsidP="00285EA7"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AAA4F72" wp14:editId="42B68615">
                <wp:simplePos x="0" y="0"/>
                <wp:positionH relativeFrom="column">
                  <wp:posOffset>528955</wp:posOffset>
                </wp:positionH>
                <wp:positionV relativeFrom="paragraph">
                  <wp:posOffset>84455</wp:posOffset>
                </wp:positionV>
                <wp:extent cx="2814320" cy="2807970"/>
                <wp:effectExtent l="5080" t="8255" r="0" b="3175"/>
                <wp:wrapNone/>
                <wp:docPr id="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320" cy="280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3145FB" id="AutoShape 39" o:spid="_x0000_s1026" style="position:absolute;margin-left:41.65pt;margin-top:6.65pt;width:221.6pt;height:221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" fillcolor="#d8d8d8" stroked="f"/>
            </w:pict>
          </mc:Fallback>
        </mc:AlternateContent>
      </w:r>
    </w:p>
    <w:p w:rsidR="00285EA7" w:rsidRDefault="00285EA7" w:rsidP="00285EA7"/>
    <w:p w:rsidR="00285EA7" w:rsidRDefault="005562E6" w:rsidP="00285EA7"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E1E748" wp14:editId="4E727A64">
                <wp:simplePos x="0" y="0"/>
                <wp:positionH relativeFrom="column">
                  <wp:posOffset>800100</wp:posOffset>
                </wp:positionH>
                <wp:positionV relativeFrom="paragraph">
                  <wp:posOffset>165735</wp:posOffset>
                </wp:positionV>
                <wp:extent cx="2392680" cy="314325"/>
                <wp:effectExtent l="0" t="0" r="0" b="952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5D7" w:rsidRPr="001D7C1D" w:rsidRDefault="000757E3" w:rsidP="000757E3">
                            <w:pPr>
                              <w:rPr>
                                <w:rFonts w:ascii="Arial" w:hAnsi="Arial"/>
                                <w:b/>
                                <w:color w:val="E013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2"/>
                                <w:szCs w:val="22"/>
                              </w:rPr>
                              <w:t>TIL</w:t>
                            </w:r>
                            <w:r w:rsidR="00F32D63">
                              <w:rPr>
                                <w:rFonts w:ascii="Arial" w:hAnsi="Arial"/>
                                <w:b/>
                                <w:color w:val="E01340"/>
                                <w:sz w:val="22"/>
                                <w:szCs w:val="22"/>
                              </w:rPr>
                              <w:t>BEHØ</w:t>
                            </w: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2"/>
                                <w:szCs w:val="22"/>
                              </w:rPr>
                              <w:t>R</w:t>
                            </w:r>
                            <w:r w:rsidR="00F32D63">
                              <w:rPr>
                                <w:rFonts w:ascii="Arial" w:hAnsi="Arial"/>
                                <w:b/>
                                <w:color w:val="E01340"/>
                                <w:sz w:val="22"/>
                                <w:szCs w:val="22"/>
                              </w:rPr>
                              <w:t xml:space="preserve"> DER MEDFØLGER</w:t>
                            </w:r>
                          </w:p>
                          <w:p w:rsidR="000D65D7" w:rsidRPr="00855A40" w:rsidRDefault="000D65D7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E1E74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63pt;margin-top:13.05pt;width:188.4pt;height:2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h6kuA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" filled="f" stroked="f">
                <v:textbox>
                  <w:txbxContent>
                    <w:p w:rsidR="000D65D7" w:rsidRPr="001D7C1D" w:rsidRDefault="000757E3" w:rsidP="000757E3">
                      <w:pPr>
                        <w:rPr>
                          <w:rFonts w:ascii="Arial" w:hAnsi="Arial"/>
                          <w:b/>
                          <w:color w:val="E0134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E01340"/>
                          <w:sz w:val="22"/>
                          <w:szCs w:val="22"/>
                        </w:rPr>
                        <w:t>TIL</w:t>
                      </w:r>
                      <w:r w:rsidR="00F32D63">
                        <w:rPr>
                          <w:rFonts w:ascii="Arial" w:hAnsi="Arial"/>
                          <w:b/>
                          <w:color w:val="E01340"/>
                          <w:sz w:val="22"/>
                          <w:szCs w:val="22"/>
                        </w:rPr>
                        <w:t>BEHØ</w:t>
                      </w:r>
                      <w:r>
                        <w:rPr>
                          <w:rFonts w:ascii="Arial" w:hAnsi="Arial"/>
                          <w:b/>
                          <w:color w:val="E01340"/>
                          <w:sz w:val="22"/>
                          <w:szCs w:val="22"/>
                        </w:rPr>
                        <w:t>R</w:t>
                      </w:r>
                      <w:r w:rsidR="00F32D63">
                        <w:rPr>
                          <w:rFonts w:ascii="Arial" w:hAnsi="Arial"/>
                          <w:b/>
                          <w:color w:val="E01340"/>
                          <w:sz w:val="22"/>
                          <w:szCs w:val="22"/>
                        </w:rPr>
                        <w:t xml:space="preserve"> DER MEDFØLGER</w:t>
                      </w:r>
                    </w:p>
                    <w:p w:rsidR="000D65D7" w:rsidRPr="00855A40" w:rsidRDefault="000D65D7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5EA7" w:rsidRDefault="00474EC1" w:rsidP="00285EA7"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5FC53496" wp14:editId="2B7F3AF5">
                <wp:simplePos x="0" y="0"/>
                <wp:positionH relativeFrom="column">
                  <wp:posOffset>733425</wp:posOffset>
                </wp:positionH>
                <wp:positionV relativeFrom="paragraph">
                  <wp:posOffset>161925</wp:posOffset>
                </wp:positionV>
                <wp:extent cx="2404745" cy="1878330"/>
                <wp:effectExtent l="0" t="0" r="0" b="762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5D7" w:rsidRPr="00F32D63" w:rsidRDefault="00474EC1" w:rsidP="00196BAD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</w:pPr>
                            <w:r w:rsidRPr="00F32D63"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Standardpressarfot</w:t>
                            </w:r>
                          </w:p>
                          <w:p w:rsidR="000D65D7" w:rsidRPr="00F32D63" w:rsidRDefault="00474EC1" w:rsidP="00196BAD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</w:pPr>
                            <w:r w:rsidRPr="00F32D63"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Nålar</w:t>
                            </w:r>
                          </w:p>
                          <w:p w:rsidR="000D65D7" w:rsidRPr="00F32D63" w:rsidRDefault="00474EC1" w:rsidP="00196BAD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</w:pPr>
                            <w:r w:rsidRPr="00F32D63"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Pincett</w:t>
                            </w:r>
                          </w:p>
                          <w:p w:rsidR="000D65D7" w:rsidRPr="00F32D63" w:rsidRDefault="00FC666E" w:rsidP="00196BAD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</w:pPr>
                            <w:r w:rsidRPr="00F32D63"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Spreader</w:t>
                            </w:r>
                          </w:p>
                          <w:p w:rsidR="000D65D7" w:rsidRPr="00F32D63" w:rsidRDefault="00474EC1" w:rsidP="00196BAD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</w:pPr>
                            <w:r w:rsidRPr="00F32D63"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Skruvmejsel</w:t>
                            </w:r>
                          </w:p>
                          <w:p w:rsidR="000D65D7" w:rsidRPr="00F32D63" w:rsidRDefault="00474EC1" w:rsidP="00196BAD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</w:pPr>
                            <w:r w:rsidRPr="00F32D63"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Borste</w:t>
                            </w:r>
                          </w:p>
                          <w:p w:rsidR="000D65D7" w:rsidRPr="0025023F" w:rsidRDefault="00474EC1" w:rsidP="00196BAD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</w:rPr>
                              <w:t>Skräpkorg</w:t>
                            </w:r>
                          </w:p>
                          <w:p w:rsidR="000D65D7" w:rsidRPr="0025023F" w:rsidRDefault="000D65D7" w:rsidP="0025023F">
                            <w:pPr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53496" id="Text Box 6" o:spid="_x0000_s1028" type="#_x0000_t202" style="position:absolute;margin-left:57.75pt;margin-top:12.75pt;width:189.35pt;height:147.9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iXuw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" filled="f" stroked="f">
                <v:textbox>
                  <w:txbxContent>
                    <w:p w:rsidR="000D65D7" w:rsidRPr="0025023F" w:rsidRDefault="00474EC1" w:rsidP="00196BAD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2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2"/>
                          <w:szCs w:val="20"/>
                        </w:rPr>
                        <w:t>Standardpressarfot</w:t>
                      </w:r>
                    </w:p>
                    <w:p w:rsidR="000D65D7" w:rsidRPr="0025023F" w:rsidRDefault="00474EC1" w:rsidP="00196BAD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2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2"/>
                          <w:szCs w:val="20"/>
                        </w:rPr>
                        <w:t>Nålar</w:t>
                      </w:r>
                    </w:p>
                    <w:p w:rsidR="000D65D7" w:rsidRPr="0025023F" w:rsidRDefault="00474EC1" w:rsidP="00196BAD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2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2"/>
                          <w:szCs w:val="20"/>
                        </w:rPr>
                        <w:t>Pincett</w:t>
                      </w:r>
                    </w:p>
                    <w:p w:rsidR="000D65D7" w:rsidRDefault="00FC666E" w:rsidP="00196BAD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2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2"/>
                          <w:szCs w:val="20"/>
                        </w:rPr>
                        <w:t>Spreader</w:t>
                      </w:r>
                    </w:p>
                    <w:p w:rsidR="000D65D7" w:rsidRPr="0025023F" w:rsidRDefault="00474EC1" w:rsidP="00196BAD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2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2"/>
                          <w:szCs w:val="20"/>
                        </w:rPr>
                        <w:t>Skruvmejsel</w:t>
                      </w:r>
                    </w:p>
                    <w:p w:rsidR="000D65D7" w:rsidRPr="0025023F" w:rsidRDefault="00474EC1" w:rsidP="00196BAD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2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2"/>
                          <w:szCs w:val="20"/>
                        </w:rPr>
                        <w:t>Borste</w:t>
                      </w:r>
                    </w:p>
                    <w:p w:rsidR="000D65D7" w:rsidRPr="0025023F" w:rsidRDefault="00474EC1" w:rsidP="00196BAD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2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2"/>
                          <w:szCs w:val="20"/>
                        </w:rPr>
                        <w:t>Skräpkorg</w:t>
                      </w:r>
                    </w:p>
                    <w:p w:rsidR="000D65D7" w:rsidRPr="0025023F" w:rsidRDefault="000D65D7" w:rsidP="0025023F">
                      <w:pPr>
                        <w:rPr>
                          <w:rFonts w:ascii="Arial" w:hAnsi="Arial"/>
                          <w:color w:val="808080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5EA7" w:rsidRDefault="005562E6" w:rsidP="00285EA7"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28AC010" wp14:editId="7FF7069E">
                <wp:simplePos x="0" y="0"/>
                <wp:positionH relativeFrom="column">
                  <wp:posOffset>814705</wp:posOffset>
                </wp:positionH>
                <wp:positionV relativeFrom="paragraph">
                  <wp:posOffset>148590</wp:posOffset>
                </wp:positionV>
                <wp:extent cx="2471420" cy="1935480"/>
                <wp:effectExtent l="0" t="0" r="0" b="7620"/>
                <wp:wrapSquare wrapText="bothSides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420" cy="193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2E6" w:rsidRPr="00F32D63" w:rsidRDefault="005562E6" w:rsidP="005562E6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</w:pPr>
                            <w:r w:rsidRPr="00F32D63"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Standard</w:t>
                            </w:r>
                            <w:r w:rsidR="00F32D63"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trykfod</w:t>
                            </w:r>
                          </w:p>
                          <w:p w:rsidR="005562E6" w:rsidRPr="00F32D63" w:rsidRDefault="005562E6" w:rsidP="005562E6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</w:pPr>
                            <w:r w:rsidRPr="00F32D63"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Nål</w:t>
                            </w:r>
                            <w:r w:rsidR="00F32D63"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e</w:t>
                            </w:r>
                          </w:p>
                          <w:p w:rsidR="005562E6" w:rsidRPr="00F32D63" w:rsidRDefault="005562E6" w:rsidP="005562E6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</w:pPr>
                            <w:r w:rsidRPr="00F32D63"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Pincet</w:t>
                            </w:r>
                          </w:p>
                          <w:p w:rsidR="005562E6" w:rsidRPr="00F32D63" w:rsidRDefault="005562E6" w:rsidP="005562E6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</w:pPr>
                            <w:r w:rsidRPr="00F32D63"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Skru</w:t>
                            </w:r>
                            <w:r w:rsidR="00F32D63"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etrækker</w:t>
                            </w:r>
                          </w:p>
                          <w:p w:rsidR="005562E6" w:rsidRPr="00F32D63" w:rsidRDefault="005562E6" w:rsidP="005562E6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</w:pPr>
                            <w:r w:rsidRPr="00F32D63"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B</w:t>
                            </w:r>
                            <w:r w:rsidR="00F32D63"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ørste</w:t>
                            </w:r>
                          </w:p>
                          <w:p w:rsidR="005562E6" w:rsidRPr="00F32D63" w:rsidRDefault="00F32D63" w:rsidP="005562E6">
                            <w:pPr>
                              <w:spacing w:line="276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  <w:t>Opsamlingspose</w:t>
                            </w:r>
                          </w:p>
                          <w:p w:rsidR="005562E6" w:rsidRPr="00F32D63" w:rsidRDefault="005562E6" w:rsidP="005562E6">
                            <w:pPr>
                              <w:rPr>
                                <w:rFonts w:ascii="Arial" w:hAnsi="Arial"/>
                                <w:color w:val="808080"/>
                                <w:sz w:val="22"/>
                                <w:szCs w:val="20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AC010" id="_x0000_s1029" type="#_x0000_t202" style="position:absolute;margin-left:64.15pt;margin-top:11.7pt;width:194.6pt;height:152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s9Fug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" filled="f" stroked="f">
                <v:textbox>
                  <w:txbxContent>
                    <w:p w:rsidR="005562E6" w:rsidRPr="00F32D63" w:rsidRDefault="005562E6" w:rsidP="005562E6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</w:pPr>
                      <w:r w:rsidRPr="00F32D63"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  <w:t>Standard</w:t>
                      </w:r>
                      <w:r w:rsidR="00F32D63"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  <w:t>trykfod</w:t>
                      </w:r>
                    </w:p>
                    <w:p w:rsidR="005562E6" w:rsidRPr="00F32D63" w:rsidRDefault="005562E6" w:rsidP="005562E6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</w:pPr>
                      <w:r w:rsidRPr="00F32D63"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  <w:t>Nål</w:t>
                      </w:r>
                      <w:r w:rsidR="00F32D63"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  <w:t>e</w:t>
                      </w:r>
                    </w:p>
                    <w:p w:rsidR="005562E6" w:rsidRPr="00F32D63" w:rsidRDefault="005562E6" w:rsidP="005562E6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</w:pPr>
                      <w:r w:rsidRPr="00F32D63"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  <w:t>Pincet</w:t>
                      </w:r>
                    </w:p>
                    <w:p w:rsidR="005562E6" w:rsidRPr="00F32D63" w:rsidRDefault="005562E6" w:rsidP="005562E6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</w:pPr>
                      <w:r w:rsidRPr="00F32D63"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  <w:t>Skru</w:t>
                      </w:r>
                      <w:r w:rsidR="00F32D63"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  <w:t>etrækker</w:t>
                      </w:r>
                    </w:p>
                    <w:p w:rsidR="005562E6" w:rsidRPr="00F32D63" w:rsidRDefault="005562E6" w:rsidP="005562E6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</w:pPr>
                      <w:r w:rsidRPr="00F32D63"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  <w:t>B</w:t>
                      </w:r>
                      <w:r w:rsidR="00F32D63"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  <w:t>ørste</w:t>
                      </w:r>
                    </w:p>
                    <w:p w:rsidR="005562E6" w:rsidRPr="00F32D63" w:rsidRDefault="00F32D63" w:rsidP="005562E6">
                      <w:pPr>
                        <w:spacing w:line="276" w:lineRule="auto"/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  <w:t>Opsamlingspose</w:t>
                      </w:r>
                    </w:p>
                    <w:p w:rsidR="005562E6" w:rsidRPr="00F32D63" w:rsidRDefault="005562E6" w:rsidP="005562E6">
                      <w:pPr>
                        <w:rPr>
                          <w:rFonts w:ascii="Arial" w:hAnsi="Arial"/>
                          <w:color w:val="808080"/>
                          <w:sz w:val="22"/>
                          <w:szCs w:val="20"/>
                          <w:lang w:val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5EA7" w:rsidRDefault="00285EA7" w:rsidP="00285EA7"/>
    <w:p w:rsidR="00285EA7" w:rsidRDefault="00285EA7" w:rsidP="00285EA7">
      <w:pPr>
        <w:sectPr w:rsidR="00285EA7">
          <w:type w:val="continuous"/>
          <w:pgSz w:w="12240" w:h="15840"/>
          <w:pgMar w:top="0" w:right="0" w:bottom="0" w:left="0" w:header="0" w:footer="0" w:gutter="0"/>
          <w:cols w:space="720"/>
          <w:formProt w:val="0"/>
        </w:sectPr>
      </w:pPr>
    </w:p>
    <w:p w:rsidR="00285EA7" w:rsidRDefault="00474EC1" w:rsidP="00285EA7"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60CE9AD" wp14:editId="586D6BFC">
                <wp:simplePos x="0" y="0"/>
                <wp:positionH relativeFrom="column">
                  <wp:posOffset>600075</wp:posOffset>
                </wp:positionH>
                <wp:positionV relativeFrom="paragraph">
                  <wp:posOffset>2712720</wp:posOffset>
                </wp:positionV>
                <wp:extent cx="2686050" cy="491490"/>
                <wp:effectExtent l="0" t="0" r="0" b="3810"/>
                <wp:wrapSquare wrapText="bothSides"/>
                <wp:docPr id="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D89" w:rsidRPr="00D80F9A" w:rsidRDefault="00474EC1" w:rsidP="00FD6D89">
                            <w:pPr>
                              <w:rPr>
                                <w:rFonts w:ascii="Arial" w:hAnsi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</w:rPr>
                              <w:t>EGENSKA</w:t>
                            </w:r>
                            <w:r w:rsidR="00F32D63">
                              <w:rPr>
                                <w:rFonts w:ascii="Arial" w:hAnsi="Arial"/>
                                <w:b/>
                                <w:color w:val="FF0000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  <w:b/>
                                <w:color w:val="FF0000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CE9AD" id="Text Box 44" o:spid="_x0000_s1030" type="#_x0000_t202" style="position:absolute;margin-left:47.25pt;margin-top:213.6pt;width:211.5pt;height:38.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q3uQ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" filled="f" stroked="f">
                <v:textbox>
                  <w:txbxContent>
                    <w:p w:rsidR="00FD6D89" w:rsidRPr="00D80F9A" w:rsidRDefault="00474EC1" w:rsidP="00FD6D89">
                      <w:pPr>
                        <w:rPr>
                          <w:rFonts w:ascii="Arial" w:hAnsi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</w:rPr>
                        <w:t>EGENSKA</w:t>
                      </w:r>
                      <w:r w:rsidR="00F32D63">
                        <w:rPr>
                          <w:rFonts w:ascii="Arial" w:hAnsi="Arial"/>
                          <w:b/>
                          <w:color w:val="FF0000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color w:val="FF0000"/>
                        </w:rPr>
                        <w:t>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A3D2CB7" wp14:editId="47E95068">
                <wp:simplePos x="0" y="0"/>
                <wp:positionH relativeFrom="column">
                  <wp:posOffset>390525</wp:posOffset>
                </wp:positionH>
                <wp:positionV relativeFrom="paragraph">
                  <wp:posOffset>3055620</wp:posOffset>
                </wp:positionV>
                <wp:extent cx="6981825" cy="3514725"/>
                <wp:effectExtent l="0" t="0" r="0" b="9525"/>
                <wp:wrapSquare wrapText="bothSides"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351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2D0" w:rsidRPr="00A21999" w:rsidRDefault="00FC666E" w:rsidP="00712164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</w:rPr>
                            </w:pPr>
                            <w:r>
                              <w:rPr>
                                <w:rFonts w:ascii="HelveticaNeue-Roman" w:hAnsi="HelveticaNeue-Roman" w:cs="HelveticaNeue-Roman"/>
                                <w:color w:val="808080"/>
                              </w:rPr>
                              <w:t xml:space="preserve">2-3-4 </w:t>
                            </w:r>
                            <w:r w:rsidR="00F32D63">
                              <w:rPr>
                                <w:rFonts w:ascii="HelveticaNeue-Roman" w:hAnsi="HelveticaNeue-Roman" w:cs="HelveticaNeue-Roman"/>
                                <w:color w:val="808080"/>
                              </w:rPr>
                              <w:t>tråde</w:t>
                            </w:r>
                          </w:p>
                          <w:p w:rsidR="003742D0" w:rsidRPr="00F32D63" w:rsidRDefault="00FC666E" w:rsidP="00712164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</w:pPr>
                            <w:r w:rsidRP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1</w:t>
                            </w:r>
                            <w:r w:rsidR="000757E3" w:rsidRP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.300 st</w:t>
                            </w:r>
                            <w:r w:rsidR="00F32D63" w:rsidRP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ing p</w:t>
                            </w:r>
                            <w:r w:rsidR="000757E3" w:rsidRP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r</w:t>
                            </w:r>
                            <w:r w:rsidR="00F32D63" w:rsidRP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.</w:t>
                            </w:r>
                            <w:r w:rsidR="000757E3" w:rsidRP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 xml:space="preserve"> minut</w:t>
                            </w:r>
                          </w:p>
                          <w:p w:rsidR="00FC666E" w:rsidRPr="00F32D63" w:rsidRDefault="000757E3" w:rsidP="00712164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</w:pPr>
                            <w:r w:rsidRP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Differential</w:t>
                            </w:r>
                            <w:r w:rsid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transport</w:t>
                            </w:r>
                          </w:p>
                          <w:p w:rsidR="001739B5" w:rsidRPr="00F32D63" w:rsidRDefault="00F32D63" w:rsidP="001739B5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Farvekodede trådningsveje</w:t>
                            </w:r>
                          </w:p>
                          <w:p w:rsidR="00F32D63" w:rsidRDefault="001739B5" w:rsidP="00B539E2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</w:pPr>
                            <w:r w:rsidRP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Just</w:t>
                            </w:r>
                            <w:r w:rsidR="00F32D63" w:rsidRP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ér</w:t>
                            </w:r>
                            <w:r w:rsidRP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bar trådsp</w:t>
                            </w:r>
                            <w:r w:rsidR="00F32D63" w:rsidRP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ænding</w:t>
                            </w:r>
                          </w:p>
                          <w:p w:rsidR="001739B5" w:rsidRPr="00F32D63" w:rsidRDefault="001739B5" w:rsidP="00B539E2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</w:pPr>
                            <w:r w:rsidRP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Just</w:t>
                            </w:r>
                            <w:r w:rsid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ér</w:t>
                            </w:r>
                            <w:r w:rsidRP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bar st</w:t>
                            </w:r>
                            <w:r w:rsid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inglængde og -bredde</w:t>
                            </w:r>
                          </w:p>
                          <w:p w:rsidR="001739B5" w:rsidRDefault="001739B5" w:rsidP="001739B5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</w:rPr>
                            </w:pPr>
                            <w:r w:rsidRPr="00F32D63">
                              <w:rPr>
                                <w:rFonts w:ascii="Arial" w:hAnsi="Arial" w:cs="Arial"/>
                                <w:color w:val="808080"/>
                                <w:lang w:val="da-DK"/>
                              </w:rPr>
                              <w:t>Robu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</w:rPr>
                              <w:t>st metal</w:t>
                            </w:r>
                            <w:r w:rsidR="00F32D63">
                              <w:rPr>
                                <w:rFonts w:ascii="Arial" w:hAnsi="Arial" w:cs="Arial"/>
                                <w:color w:val="808080"/>
                              </w:rPr>
                              <w:t>chassis</w:t>
                            </w:r>
                            <w:bookmarkStart w:id="0" w:name="_GoBack"/>
                            <w:bookmarkEnd w:id="0"/>
                          </w:p>
                          <w:p w:rsidR="001739B5" w:rsidRPr="001739B5" w:rsidRDefault="001739B5" w:rsidP="00474EC1">
                            <w:p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D2CB7" id="Text Box 12" o:spid="_x0000_s1031" type="#_x0000_t202" style="position:absolute;margin-left:30.75pt;margin-top:240.6pt;width:549.75pt;height:276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yifuA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" filled="f" stroked="f">
                <v:textbox>
                  <w:txbxContent>
                    <w:p w:rsidR="003742D0" w:rsidRPr="00A21999" w:rsidRDefault="00FC666E" w:rsidP="00712164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color w:val="808080"/>
                        </w:rPr>
                      </w:pPr>
                      <w:r>
                        <w:rPr>
                          <w:rFonts w:ascii="HelveticaNeue-Roman" w:hAnsi="HelveticaNeue-Roman" w:cs="HelveticaNeue-Roman"/>
                          <w:color w:val="808080"/>
                        </w:rPr>
                        <w:t xml:space="preserve">2-3-4 </w:t>
                      </w:r>
                      <w:r w:rsidR="00F32D63">
                        <w:rPr>
                          <w:rFonts w:ascii="HelveticaNeue-Roman" w:hAnsi="HelveticaNeue-Roman" w:cs="HelveticaNeue-Roman"/>
                          <w:color w:val="808080"/>
                        </w:rPr>
                        <w:t>tråde</w:t>
                      </w:r>
                    </w:p>
                    <w:p w:rsidR="003742D0" w:rsidRPr="00F32D63" w:rsidRDefault="00FC666E" w:rsidP="00712164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color w:val="808080"/>
                          <w:lang w:val="da-DK"/>
                        </w:rPr>
                      </w:pPr>
                      <w:r w:rsidRP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1</w:t>
                      </w:r>
                      <w:r w:rsidR="000757E3" w:rsidRP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.300 st</w:t>
                      </w:r>
                      <w:r w:rsidR="00F32D63" w:rsidRP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ing p</w:t>
                      </w:r>
                      <w:r w:rsidR="000757E3" w:rsidRP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r</w:t>
                      </w:r>
                      <w:r w:rsidR="00F32D63" w:rsidRP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.</w:t>
                      </w:r>
                      <w:r w:rsidR="000757E3" w:rsidRP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 xml:space="preserve"> minut</w:t>
                      </w:r>
                    </w:p>
                    <w:p w:rsidR="00FC666E" w:rsidRPr="00F32D63" w:rsidRDefault="000757E3" w:rsidP="00712164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color w:val="808080"/>
                          <w:lang w:val="da-DK"/>
                        </w:rPr>
                      </w:pPr>
                      <w:r w:rsidRP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Differential</w:t>
                      </w:r>
                      <w:r w:rsid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transport</w:t>
                      </w:r>
                    </w:p>
                    <w:p w:rsidR="001739B5" w:rsidRPr="00F32D63" w:rsidRDefault="00F32D63" w:rsidP="001739B5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color w:val="808080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Farvekodede trådningsveje</w:t>
                      </w:r>
                    </w:p>
                    <w:p w:rsidR="00F32D63" w:rsidRDefault="001739B5" w:rsidP="00B539E2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color w:val="808080"/>
                          <w:lang w:val="da-DK"/>
                        </w:rPr>
                      </w:pPr>
                      <w:r w:rsidRP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Just</w:t>
                      </w:r>
                      <w:r w:rsidR="00F32D63" w:rsidRP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ér</w:t>
                      </w:r>
                      <w:r w:rsidRP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bar trådsp</w:t>
                      </w:r>
                      <w:r w:rsidR="00F32D63" w:rsidRP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ænding</w:t>
                      </w:r>
                    </w:p>
                    <w:p w:rsidR="001739B5" w:rsidRPr="00F32D63" w:rsidRDefault="001739B5" w:rsidP="00B539E2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color w:val="808080"/>
                          <w:lang w:val="da-DK"/>
                        </w:rPr>
                      </w:pPr>
                      <w:r w:rsidRP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Just</w:t>
                      </w:r>
                      <w:r w:rsid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ér</w:t>
                      </w:r>
                      <w:r w:rsidRP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bar st</w:t>
                      </w:r>
                      <w:r w:rsid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inglængde og -bredde</w:t>
                      </w:r>
                    </w:p>
                    <w:p w:rsidR="001739B5" w:rsidRDefault="001739B5" w:rsidP="001739B5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color w:val="808080"/>
                        </w:rPr>
                      </w:pPr>
                      <w:r w:rsidRPr="00F32D63">
                        <w:rPr>
                          <w:rFonts w:ascii="Arial" w:hAnsi="Arial" w:cs="Arial"/>
                          <w:color w:val="808080"/>
                          <w:lang w:val="da-DK"/>
                        </w:rPr>
                        <w:t>Robu</w:t>
                      </w:r>
                      <w:r>
                        <w:rPr>
                          <w:rFonts w:ascii="Arial" w:hAnsi="Arial" w:cs="Arial"/>
                          <w:color w:val="808080"/>
                        </w:rPr>
                        <w:t>st metal</w:t>
                      </w:r>
                      <w:r w:rsidR="00F32D63">
                        <w:rPr>
                          <w:rFonts w:ascii="Arial" w:hAnsi="Arial" w:cs="Arial"/>
                          <w:color w:val="808080"/>
                        </w:rPr>
                        <w:t>chassis</w:t>
                      </w:r>
                      <w:bookmarkStart w:id="1" w:name="_GoBack"/>
                      <w:bookmarkEnd w:id="1"/>
                    </w:p>
                    <w:p w:rsidR="001739B5" w:rsidRPr="001739B5" w:rsidRDefault="001739B5" w:rsidP="00474EC1">
                      <w:pPr>
                        <w:spacing w:line="360" w:lineRule="auto"/>
                        <w:ind w:left="720"/>
                        <w:rPr>
                          <w:rFonts w:ascii="Arial" w:hAnsi="Arial" w:cs="Arial"/>
                          <w:color w:val="8080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57E3"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A4A7AC" wp14:editId="3DC150F2">
                <wp:simplePos x="0" y="0"/>
                <wp:positionH relativeFrom="column">
                  <wp:posOffset>3743325</wp:posOffset>
                </wp:positionH>
                <wp:positionV relativeFrom="paragraph">
                  <wp:posOffset>2455544</wp:posOffset>
                </wp:positionV>
                <wp:extent cx="3876040" cy="3142213"/>
                <wp:effectExtent l="0" t="0" r="0" b="1270"/>
                <wp:wrapSquare wrapText="bothSides"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040" cy="3142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783" w:rsidRPr="00A21999" w:rsidRDefault="00657783" w:rsidP="00657783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</w:pPr>
                          </w:p>
                          <w:p w:rsidR="00F675AF" w:rsidRPr="00196BAD" w:rsidRDefault="00F675AF" w:rsidP="00474EC1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</w:rPr>
                            </w:pPr>
                          </w:p>
                          <w:p w:rsidR="00F675AF" w:rsidRPr="00A21999" w:rsidRDefault="00F675AF" w:rsidP="00F675AF">
                            <w:p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color w:val="808080"/>
                              </w:rPr>
                            </w:pPr>
                          </w:p>
                          <w:p w:rsidR="000D65D7" w:rsidRPr="00A21999" w:rsidRDefault="000D65D7" w:rsidP="00657783">
                            <w:p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color w:val="808080"/>
                              </w:rPr>
                            </w:pPr>
                          </w:p>
                          <w:p w:rsidR="000D65D7" w:rsidRPr="00AA7E45" w:rsidRDefault="000D65D7" w:rsidP="00531BD9">
                            <w:p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4A7AC" id="Text Box 28" o:spid="_x0000_s1031" type="#_x0000_t202" style="position:absolute;margin-left:294.75pt;margin-top:193.35pt;width:305.2pt;height:24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M9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" filled="f" stroked="f">
                <v:textbox>
                  <w:txbxContent>
                    <w:p w:rsidR="00657783" w:rsidRPr="00A21999" w:rsidRDefault="00657783" w:rsidP="00657783">
                      <w:pPr>
                        <w:ind w:left="720"/>
                        <w:contextualSpacing/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</w:pPr>
                    </w:p>
                    <w:p w:rsidR="00F675AF" w:rsidRPr="00196BAD" w:rsidRDefault="00F675AF" w:rsidP="00474EC1">
                      <w:pPr>
                        <w:spacing w:line="360" w:lineRule="auto"/>
                        <w:rPr>
                          <w:rFonts w:ascii="Arial" w:hAnsi="Arial" w:cs="Arial"/>
                          <w:color w:val="808080"/>
                        </w:rPr>
                      </w:pPr>
                    </w:p>
                    <w:p w:rsidR="00F675AF" w:rsidRPr="00A21999" w:rsidRDefault="00F675AF" w:rsidP="00F675AF">
                      <w:pPr>
                        <w:spacing w:line="360" w:lineRule="auto"/>
                        <w:ind w:left="720"/>
                        <w:rPr>
                          <w:rFonts w:ascii="Arial" w:hAnsi="Arial" w:cs="Arial"/>
                          <w:color w:val="808080"/>
                        </w:rPr>
                      </w:pPr>
                    </w:p>
                    <w:p w:rsidR="000D65D7" w:rsidRPr="00A21999" w:rsidRDefault="000D65D7" w:rsidP="00657783">
                      <w:pPr>
                        <w:spacing w:line="360" w:lineRule="auto"/>
                        <w:ind w:left="720"/>
                        <w:rPr>
                          <w:rFonts w:ascii="Arial" w:hAnsi="Arial" w:cs="Arial"/>
                          <w:color w:val="808080"/>
                        </w:rPr>
                      </w:pPr>
                    </w:p>
                    <w:p w:rsidR="000D65D7" w:rsidRPr="00AA7E45" w:rsidRDefault="000D65D7" w:rsidP="00531BD9">
                      <w:pPr>
                        <w:spacing w:line="360" w:lineRule="auto"/>
                        <w:ind w:left="720"/>
                        <w:rPr>
                          <w:rFonts w:ascii="Arial" w:hAnsi="Arial" w:cs="Arial"/>
                          <w:color w:val="7F7F7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78AB"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05903A78" wp14:editId="091FC4E5">
                <wp:simplePos x="0" y="0"/>
                <wp:positionH relativeFrom="column">
                  <wp:posOffset>622935</wp:posOffset>
                </wp:positionH>
                <wp:positionV relativeFrom="paragraph">
                  <wp:posOffset>2055495</wp:posOffset>
                </wp:positionV>
                <wp:extent cx="6515100" cy="0"/>
                <wp:effectExtent l="13335" t="7620" r="5715" b="11430"/>
                <wp:wrapNone/>
                <wp:docPr id="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327B0" id="Line 10" o:spid="_x0000_s1026" style="position:absolute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05pt,161.85pt" to="562.05pt,1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HZQIQIAAEMEAAAOAAAAZHJzL2Uyb0RvYy54bWysU82O2jAQvlfqO1i+QxIWK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" strokecolor="#333">
                <v:stroke dashstyle="1 1"/>
              </v:line>
            </w:pict>
          </mc:Fallback>
        </mc:AlternateContent>
      </w:r>
      <w:r w:rsidR="00285EA7">
        <w:t xml:space="preserve"> </w:t>
      </w:r>
    </w:p>
    <w:sectPr w:rsidR="00285EA7" w:rsidSect="00285EA7">
      <w:type w:val="continuous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055" w:rsidRDefault="00E16055">
      <w:r>
        <w:separator/>
      </w:r>
    </w:p>
  </w:endnote>
  <w:endnote w:type="continuationSeparator" w:id="0">
    <w:p w:rsidR="00E16055" w:rsidRDefault="00E16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055" w:rsidRDefault="00E16055">
      <w:r>
        <w:separator/>
      </w:r>
    </w:p>
  </w:footnote>
  <w:footnote w:type="continuationSeparator" w:id="0">
    <w:p w:rsidR="00E16055" w:rsidRDefault="00E16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C5970"/>
    <w:multiLevelType w:val="hybridMultilevel"/>
    <w:tmpl w:val="E332A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D54A6"/>
    <w:multiLevelType w:val="hybridMultilevel"/>
    <w:tmpl w:val="4382269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E6CAE"/>
    <w:multiLevelType w:val="hybridMultilevel"/>
    <w:tmpl w:val="6A50DEDC"/>
    <w:lvl w:ilvl="0" w:tplc="3712F6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7F7F7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5"/>
  <w:displayBackgroundShape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ddd,#ee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8F8"/>
    <w:rsid w:val="00015141"/>
    <w:rsid w:val="000757E3"/>
    <w:rsid w:val="00076F60"/>
    <w:rsid w:val="00095610"/>
    <w:rsid w:val="0009760F"/>
    <w:rsid w:val="000B4394"/>
    <w:rsid w:val="000B5256"/>
    <w:rsid w:val="000B7A30"/>
    <w:rsid w:val="000B7D18"/>
    <w:rsid w:val="000D65D7"/>
    <w:rsid w:val="000E1890"/>
    <w:rsid w:val="001127B9"/>
    <w:rsid w:val="001739B5"/>
    <w:rsid w:val="001828DD"/>
    <w:rsid w:val="001912B6"/>
    <w:rsid w:val="001930AF"/>
    <w:rsid w:val="00196BAD"/>
    <w:rsid w:val="001B40EB"/>
    <w:rsid w:val="001C23A2"/>
    <w:rsid w:val="001D3913"/>
    <w:rsid w:val="001E1029"/>
    <w:rsid w:val="00242025"/>
    <w:rsid w:val="0025023F"/>
    <w:rsid w:val="00255A15"/>
    <w:rsid w:val="00260936"/>
    <w:rsid w:val="00285EA7"/>
    <w:rsid w:val="00290C5C"/>
    <w:rsid w:val="00293A76"/>
    <w:rsid w:val="002A4D3B"/>
    <w:rsid w:val="002B539D"/>
    <w:rsid w:val="002C7197"/>
    <w:rsid w:val="002D368A"/>
    <w:rsid w:val="002F69F7"/>
    <w:rsid w:val="00311432"/>
    <w:rsid w:val="003742D0"/>
    <w:rsid w:val="00377B83"/>
    <w:rsid w:val="003A4E6D"/>
    <w:rsid w:val="003B250C"/>
    <w:rsid w:val="003C475D"/>
    <w:rsid w:val="003E146D"/>
    <w:rsid w:val="00416131"/>
    <w:rsid w:val="004206EA"/>
    <w:rsid w:val="00436915"/>
    <w:rsid w:val="00474EC1"/>
    <w:rsid w:val="004848F8"/>
    <w:rsid w:val="004A67E8"/>
    <w:rsid w:val="005030CD"/>
    <w:rsid w:val="005122C4"/>
    <w:rsid w:val="0051367A"/>
    <w:rsid w:val="00531BD9"/>
    <w:rsid w:val="005562E6"/>
    <w:rsid w:val="005632D5"/>
    <w:rsid w:val="00567933"/>
    <w:rsid w:val="0058569E"/>
    <w:rsid w:val="00592AD3"/>
    <w:rsid w:val="005F26B3"/>
    <w:rsid w:val="006402AB"/>
    <w:rsid w:val="00654F3C"/>
    <w:rsid w:val="00657783"/>
    <w:rsid w:val="00671C4D"/>
    <w:rsid w:val="00677887"/>
    <w:rsid w:val="0068263D"/>
    <w:rsid w:val="00692811"/>
    <w:rsid w:val="00697F93"/>
    <w:rsid w:val="006A5193"/>
    <w:rsid w:val="006B6C65"/>
    <w:rsid w:val="006C4008"/>
    <w:rsid w:val="006E3F81"/>
    <w:rsid w:val="006F1382"/>
    <w:rsid w:val="006F5900"/>
    <w:rsid w:val="007074AD"/>
    <w:rsid w:val="00712164"/>
    <w:rsid w:val="00740D66"/>
    <w:rsid w:val="0078317E"/>
    <w:rsid w:val="007B410B"/>
    <w:rsid w:val="00835EE5"/>
    <w:rsid w:val="008713E6"/>
    <w:rsid w:val="008A5099"/>
    <w:rsid w:val="008E1017"/>
    <w:rsid w:val="008F7FC0"/>
    <w:rsid w:val="009564F9"/>
    <w:rsid w:val="009762F2"/>
    <w:rsid w:val="009C54C6"/>
    <w:rsid w:val="009E18D2"/>
    <w:rsid w:val="009E6335"/>
    <w:rsid w:val="00A0615D"/>
    <w:rsid w:val="00A21999"/>
    <w:rsid w:val="00A32788"/>
    <w:rsid w:val="00A43C91"/>
    <w:rsid w:val="00A46807"/>
    <w:rsid w:val="00A52EC7"/>
    <w:rsid w:val="00A56F01"/>
    <w:rsid w:val="00A71F2B"/>
    <w:rsid w:val="00A72593"/>
    <w:rsid w:val="00A828FC"/>
    <w:rsid w:val="00A92476"/>
    <w:rsid w:val="00A953CB"/>
    <w:rsid w:val="00AA6FF6"/>
    <w:rsid w:val="00AA7E45"/>
    <w:rsid w:val="00AE31B2"/>
    <w:rsid w:val="00B0103B"/>
    <w:rsid w:val="00B01E72"/>
    <w:rsid w:val="00B05611"/>
    <w:rsid w:val="00B1485E"/>
    <w:rsid w:val="00B25C2C"/>
    <w:rsid w:val="00B5675F"/>
    <w:rsid w:val="00BB7CE2"/>
    <w:rsid w:val="00BD1864"/>
    <w:rsid w:val="00C04BE7"/>
    <w:rsid w:val="00C635BA"/>
    <w:rsid w:val="00CD0688"/>
    <w:rsid w:val="00CD7BE6"/>
    <w:rsid w:val="00CF1DB4"/>
    <w:rsid w:val="00D219A2"/>
    <w:rsid w:val="00D80F9A"/>
    <w:rsid w:val="00D976E2"/>
    <w:rsid w:val="00DC5C2F"/>
    <w:rsid w:val="00DD5B21"/>
    <w:rsid w:val="00DE35DD"/>
    <w:rsid w:val="00DE5A29"/>
    <w:rsid w:val="00E07B72"/>
    <w:rsid w:val="00E16055"/>
    <w:rsid w:val="00E20261"/>
    <w:rsid w:val="00E459C5"/>
    <w:rsid w:val="00E51E29"/>
    <w:rsid w:val="00E557BD"/>
    <w:rsid w:val="00E61C23"/>
    <w:rsid w:val="00E678AB"/>
    <w:rsid w:val="00E763E2"/>
    <w:rsid w:val="00EB508C"/>
    <w:rsid w:val="00EB62AB"/>
    <w:rsid w:val="00ED0DF4"/>
    <w:rsid w:val="00ED46B4"/>
    <w:rsid w:val="00ED6533"/>
    <w:rsid w:val="00EF5B08"/>
    <w:rsid w:val="00F06ED3"/>
    <w:rsid w:val="00F32D63"/>
    <w:rsid w:val="00F60F28"/>
    <w:rsid w:val="00F675AF"/>
    <w:rsid w:val="00F73A3E"/>
    <w:rsid w:val="00F77B3C"/>
    <w:rsid w:val="00FA0AEE"/>
    <w:rsid w:val="00FC3082"/>
    <w:rsid w:val="00FC666E"/>
    <w:rsid w:val="00FD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,#eee"/>
    </o:shapedefaults>
    <o:shapelayout v:ext="edit">
      <o:idmap v:ext="edit" data="1"/>
    </o:shapelayout>
  </w:shapeDefaults>
  <w:doNotEmbedSmartTags/>
  <w:decimalSymbol w:val=","/>
  <w:listSeparator w:val=";"/>
  <w15:docId w15:val="{9C15E716-986F-4502-96E5-B6048A572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6ED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55A4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55A40"/>
    <w:pPr>
      <w:tabs>
        <w:tab w:val="center" w:pos="4320"/>
        <w:tab w:val="right" w:pos="8640"/>
      </w:tabs>
    </w:pPr>
  </w:style>
  <w:style w:type="paragraph" w:customStyle="1" w:styleId="aria">
    <w:name w:val="aria"/>
    <w:basedOn w:val="Normal"/>
    <w:rsid w:val="00855A40"/>
    <w:pPr>
      <w:ind w:left="1080" w:right="1080"/>
    </w:pPr>
  </w:style>
  <w:style w:type="paragraph" w:styleId="ListParagraph">
    <w:name w:val="List Paragraph"/>
    <w:basedOn w:val="Normal"/>
    <w:uiPriority w:val="34"/>
    <w:qFormat/>
    <w:rsid w:val="008F7FC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7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HoyK\LOCALS~1\Temp\5282-Prod_Sum_Tem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5282-Prod_Sum_Temp.dot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Boertman</dc:creator>
  <cp:lastModifiedBy>Dorte Bendsen</cp:lastModifiedBy>
  <cp:revision>2</cp:revision>
  <cp:lastPrinted>2012-04-09T22:01:00Z</cp:lastPrinted>
  <dcterms:created xsi:type="dcterms:W3CDTF">2016-09-21T08:48:00Z</dcterms:created>
  <dcterms:modified xsi:type="dcterms:W3CDTF">2016-09-21T08:48:00Z</dcterms:modified>
</cp:coreProperties>
</file>